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45839" w14:textId="28569FC8" w:rsidR="00C433CA" w:rsidRDefault="002D223E" w:rsidP="00E761BF">
      <w:pPr>
        <w:pStyle w:val="Tiitellehepealkiri"/>
      </w:pPr>
      <w:r>
        <w:t>TAOTLUS SÕIDUKULUDE HÜVITAMISEKS</w:t>
      </w:r>
    </w:p>
    <w:p w14:paraId="7E753F3E" w14:textId="738252D2" w:rsidR="00E520F3" w:rsidRDefault="00AC6A18" w:rsidP="00D86A6F">
      <w:pPr>
        <w:spacing w:after="0"/>
      </w:pPr>
      <w:r>
        <w:t xml:space="preserve">Palun võimaldada mulle sõidukulude hüvitist </w:t>
      </w:r>
      <w:sdt>
        <w:sdtPr>
          <w:rPr>
            <w:i/>
            <w:iCs/>
            <w:color w:val="767171" w:themeColor="background2" w:themeShade="80"/>
          </w:rPr>
          <w:id w:val="891702606"/>
          <w:placeholder>
            <w:docPart w:val="DefaultPlaceholder_-1854013440"/>
          </w:placeholder>
          <w:text/>
        </w:sdtPr>
        <w:sdtEndPr/>
        <w:sdtContent>
          <w:r w:rsidR="00B3681C" w:rsidRPr="00CA0755">
            <w:rPr>
              <w:i/>
              <w:iCs/>
              <w:color w:val="767171" w:themeColor="background2" w:themeShade="80"/>
            </w:rPr>
            <w:t>/</w:t>
          </w:r>
          <w:r w:rsidR="00CA0755" w:rsidRPr="00CA0755">
            <w:rPr>
              <w:i/>
              <w:iCs/>
              <w:color w:val="767171" w:themeColor="background2" w:themeShade="80"/>
            </w:rPr>
            <w:t xml:space="preserve"> </w:t>
          </w:r>
          <w:r w:rsidR="008A565A">
            <w:rPr>
              <w:i/>
              <w:iCs/>
              <w:color w:val="767171" w:themeColor="background2" w:themeShade="80"/>
            </w:rPr>
            <w:t xml:space="preserve">sisesta </w:t>
          </w:r>
          <w:r w:rsidR="00CA0755" w:rsidRPr="00CA0755">
            <w:rPr>
              <w:i/>
              <w:iCs/>
              <w:color w:val="767171" w:themeColor="background2" w:themeShade="80"/>
            </w:rPr>
            <w:t xml:space="preserve">kuu ja aasta </w:t>
          </w:r>
          <w:r w:rsidR="00CA0755">
            <w:rPr>
              <w:i/>
              <w:iCs/>
              <w:color w:val="767171" w:themeColor="background2" w:themeShade="80"/>
            </w:rPr>
            <w:t>/</w:t>
          </w:r>
        </w:sdtContent>
      </w:sdt>
      <w:r w:rsidR="00276846">
        <w:rPr>
          <w:i/>
          <w:iCs/>
          <w:color w:val="767171" w:themeColor="background2" w:themeShade="80"/>
        </w:rPr>
        <w:t xml:space="preserve"> </w:t>
      </w:r>
      <w:r w:rsidR="00B21D46">
        <w:t>eest:</w:t>
      </w:r>
    </w:p>
    <w:p w14:paraId="4AC0534C" w14:textId="6507C0E9" w:rsidR="00E520F3" w:rsidRDefault="00742B33" w:rsidP="00997A04">
      <w:pPr>
        <w:spacing w:after="0"/>
        <w:ind w:firstLine="708"/>
      </w:pPr>
      <w:sdt>
        <w:sdtPr>
          <w:rPr>
            <w:sz w:val="24"/>
            <w:szCs w:val="24"/>
          </w:rPr>
          <w:id w:val="1789621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3A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77055">
        <w:t xml:space="preserve"> i</w:t>
      </w:r>
      <w:r w:rsidR="00AC6A18">
        <w:t>gapäevasteks sõitudeks kooli ja tagasi alalisse elukohta</w:t>
      </w:r>
      <w:r w:rsidR="00A77055">
        <w:t>;</w:t>
      </w:r>
    </w:p>
    <w:p w14:paraId="71CDECC9" w14:textId="45808309" w:rsidR="00AC6A18" w:rsidRDefault="00742B33" w:rsidP="006D1F79">
      <w:pPr>
        <w:spacing w:after="0"/>
        <w:ind w:firstLine="708"/>
      </w:pPr>
      <w:sdt>
        <w:sdtPr>
          <w:rPr>
            <w:sz w:val="24"/>
            <w:szCs w:val="24"/>
          </w:rPr>
          <w:id w:val="-1923861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3A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77055">
        <w:t xml:space="preserve"> k</w:t>
      </w:r>
      <w:r w:rsidR="00AC6A18">
        <w:t>ooli ja tagasi alalisse elukohta kuni 4 korda kuus (nädalavahetustel).</w:t>
      </w:r>
    </w:p>
    <w:p w14:paraId="7D5FA605" w14:textId="188F1F34" w:rsidR="005510BB" w:rsidRDefault="005510BB" w:rsidP="005510BB">
      <w:r>
        <w:t>Taotletav summa (EUR):</w:t>
      </w:r>
    </w:p>
    <w:p w14:paraId="0401C75F" w14:textId="5EEECE34" w:rsidR="00AC6A18" w:rsidRDefault="009258A9" w:rsidP="00997A04">
      <w:pPr>
        <w:pStyle w:val="Pealkiri2"/>
        <w:numPr>
          <w:ilvl w:val="0"/>
          <w:numId w:val="0"/>
        </w:numPr>
        <w:ind w:left="567" w:hanging="567"/>
      </w:pPr>
      <w:r>
        <w:t>Õpilase andmed</w:t>
      </w:r>
    </w:p>
    <w:p w14:paraId="32AB83E0" w14:textId="77777777" w:rsidR="008608C1" w:rsidRDefault="00AC6A18" w:rsidP="00D86A6F">
      <w:pPr>
        <w:spacing w:after="0"/>
      </w:pPr>
      <w:r>
        <w:t>Ees- ja perekonnanimi:</w:t>
      </w:r>
    </w:p>
    <w:p w14:paraId="42D409EB" w14:textId="77777777" w:rsidR="00997A04" w:rsidRDefault="00AC6A18" w:rsidP="00D86A6F">
      <w:pPr>
        <w:spacing w:after="0"/>
      </w:pPr>
      <w:r>
        <w:t>Isikukood:</w:t>
      </w:r>
    </w:p>
    <w:p w14:paraId="7982CFB4" w14:textId="510B7792" w:rsidR="00D86A6F" w:rsidRDefault="004A448C" w:rsidP="00D86A6F">
      <w:pPr>
        <w:spacing w:after="0"/>
      </w:pPr>
      <w:r>
        <w:t xml:space="preserve">Kooliaste </w:t>
      </w:r>
      <w:r w:rsidR="00125120">
        <w:t>ja</w:t>
      </w:r>
      <w:r>
        <w:t xml:space="preserve"> mentorgrupp</w:t>
      </w:r>
      <w:r w:rsidR="00B0222A">
        <w:t xml:space="preserve">: </w:t>
      </w:r>
    </w:p>
    <w:p w14:paraId="1CE3F01F" w14:textId="4CF90E2B" w:rsidR="00D86A6F" w:rsidRDefault="00D86A6F" w:rsidP="00D86A6F">
      <w:pPr>
        <w:spacing w:after="0"/>
      </w:pPr>
      <w:r>
        <w:t>Õpilase rahvastikuregistri järgne elukoht:</w:t>
      </w:r>
    </w:p>
    <w:p w14:paraId="2C03D9C3" w14:textId="5CCCD087" w:rsidR="00AC6A18" w:rsidRDefault="00D86A6F" w:rsidP="00997A04">
      <w:r>
        <w:t>Õpilase elukoht Tallinnas:</w:t>
      </w:r>
    </w:p>
    <w:p w14:paraId="5B2B134A" w14:textId="19BCFE85" w:rsidR="009F6D6E" w:rsidRDefault="009F6D6E" w:rsidP="00A74D30">
      <w:pPr>
        <w:pStyle w:val="Pealkiri2"/>
        <w:numPr>
          <w:ilvl w:val="0"/>
          <w:numId w:val="0"/>
        </w:numPr>
        <w:ind w:left="567" w:hanging="567"/>
      </w:pPr>
      <w:r>
        <w:t>Pangaandmed</w:t>
      </w:r>
    </w:p>
    <w:p w14:paraId="003C5217" w14:textId="34EF0130" w:rsidR="00273B8E" w:rsidRDefault="00273B8E" w:rsidP="00AE71A7">
      <w:pPr>
        <w:spacing w:after="0"/>
      </w:pPr>
      <w:r>
        <w:t>Kontoomanik on:</w:t>
      </w:r>
    </w:p>
    <w:p w14:paraId="2300D24E" w14:textId="48C442DD" w:rsidR="00AE71A7" w:rsidRDefault="00AE71A7" w:rsidP="00AE71A7">
      <w:pPr>
        <w:spacing w:after="0"/>
      </w:pPr>
      <w:r>
        <w:tab/>
      </w:r>
      <w:sdt>
        <w:sdtPr>
          <w:rPr>
            <w:sz w:val="24"/>
            <w:szCs w:val="24"/>
          </w:rPr>
          <w:id w:val="-1065833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3A636226" w:rsidRPr="3F05DC9B"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õpilane;</w:t>
      </w:r>
    </w:p>
    <w:p w14:paraId="774BBDF6" w14:textId="4D61F982" w:rsidR="00AE71A7" w:rsidRDefault="00AE71A7" w:rsidP="006D1F79">
      <w:pPr>
        <w:spacing w:after="0"/>
      </w:pPr>
      <w:r>
        <w:tab/>
      </w:r>
      <w:sdt>
        <w:sdtPr>
          <w:rPr>
            <w:sz w:val="24"/>
            <w:szCs w:val="24"/>
          </w:rPr>
          <w:id w:val="-425812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3A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t xml:space="preserve"> </w:t>
      </w:r>
      <w:r w:rsidRPr="00AE71A7">
        <w:t xml:space="preserve">seaduslik esindaja </w:t>
      </w:r>
      <w:r>
        <w:t>(</w:t>
      </w:r>
      <w:r w:rsidR="00694BDA">
        <w:t>alaealise õpilase puhul</w:t>
      </w:r>
      <w:r>
        <w:t>).</w:t>
      </w:r>
    </w:p>
    <w:p w14:paraId="76668D96" w14:textId="71D496B0" w:rsidR="00F11525" w:rsidRDefault="00F11525" w:rsidP="00D86A6F">
      <w:pPr>
        <w:spacing w:after="0"/>
      </w:pPr>
      <w:r>
        <w:t>Kontoomaniku ees- ja perekonnanimi:</w:t>
      </w:r>
    </w:p>
    <w:p w14:paraId="0D75DAC2" w14:textId="7585969F" w:rsidR="00F11525" w:rsidRDefault="00F11525" w:rsidP="00D86A6F">
      <w:pPr>
        <w:spacing w:after="0"/>
      </w:pPr>
      <w:r>
        <w:t>Kontoomaniku isikukood:</w:t>
      </w:r>
    </w:p>
    <w:p w14:paraId="3DFB48AF" w14:textId="310A99CA" w:rsidR="00F11525" w:rsidRDefault="00397A87" w:rsidP="00997A04">
      <w:r>
        <w:t>Arveldusarve</w:t>
      </w:r>
      <w:r w:rsidR="009325B2">
        <w:t xml:space="preserve">: </w:t>
      </w:r>
    </w:p>
    <w:p w14:paraId="5696591E" w14:textId="0B2A97C1" w:rsidR="00AC6A18" w:rsidRDefault="00D86A6F" w:rsidP="00D86A6F">
      <w:pPr>
        <w:pStyle w:val="Pealkiri2"/>
        <w:numPr>
          <w:ilvl w:val="0"/>
          <w:numId w:val="0"/>
        </w:numPr>
        <w:ind w:left="567" w:hanging="567"/>
      </w:pPr>
      <w:r>
        <w:t>Piletite info</w:t>
      </w:r>
    </w:p>
    <w:p w14:paraId="0C4E7204" w14:textId="1EC24CAE" w:rsidR="00D86A6F" w:rsidRDefault="00AC6A18" w:rsidP="002741A0">
      <w:pPr>
        <w:spacing w:after="0"/>
      </w:pPr>
      <w:r>
        <w:t>Kooli sõidu alguspeatus (lisada küla, vald ja maakond):</w:t>
      </w:r>
    </w:p>
    <w:tbl>
      <w:tblPr>
        <w:tblStyle w:val="Kontuurtabel"/>
        <w:tblW w:w="0" w:type="auto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74980" w14:paraId="1A134D3A" w14:textId="77777777" w:rsidTr="00F510AF">
        <w:tc>
          <w:tcPr>
            <w:tcW w:w="3209" w:type="dxa"/>
          </w:tcPr>
          <w:p w14:paraId="00A6278E" w14:textId="7CF1E840" w:rsidR="00374980" w:rsidRPr="00F510AF" w:rsidRDefault="00374980" w:rsidP="00374980">
            <w:pPr>
              <w:spacing w:after="0" w:line="276" w:lineRule="auto"/>
              <w:rPr>
                <w:b/>
                <w:bCs/>
                <w:sz w:val="20"/>
                <w:szCs w:val="20"/>
              </w:rPr>
            </w:pPr>
            <w:r w:rsidRPr="00F510AF">
              <w:rPr>
                <w:b/>
                <w:bCs/>
                <w:sz w:val="20"/>
                <w:szCs w:val="20"/>
              </w:rPr>
              <w:t>Pileti kuupäev ja kellaaeg</w:t>
            </w:r>
          </w:p>
        </w:tc>
        <w:tc>
          <w:tcPr>
            <w:tcW w:w="3209" w:type="dxa"/>
          </w:tcPr>
          <w:p w14:paraId="01483234" w14:textId="1D0371E4" w:rsidR="00374980" w:rsidRPr="00F510AF" w:rsidRDefault="00374980" w:rsidP="00374980">
            <w:pPr>
              <w:spacing w:after="0" w:line="276" w:lineRule="auto"/>
              <w:rPr>
                <w:b/>
                <w:bCs/>
                <w:sz w:val="20"/>
                <w:szCs w:val="20"/>
              </w:rPr>
            </w:pPr>
            <w:r w:rsidRPr="00F510AF">
              <w:rPr>
                <w:b/>
                <w:bCs/>
                <w:sz w:val="20"/>
                <w:szCs w:val="20"/>
              </w:rPr>
              <w:t>Sõidu lähtekoht ja sihtkoht</w:t>
            </w:r>
          </w:p>
        </w:tc>
        <w:tc>
          <w:tcPr>
            <w:tcW w:w="3210" w:type="dxa"/>
          </w:tcPr>
          <w:p w14:paraId="49BAB089" w14:textId="7398EEB6" w:rsidR="00374980" w:rsidRPr="00F510AF" w:rsidRDefault="00374980" w:rsidP="00374980">
            <w:pPr>
              <w:spacing w:after="0" w:line="276" w:lineRule="auto"/>
              <w:rPr>
                <w:b/>
                <w:bCs/>
                <w:sz w:val="20"/>
                <w:szCs w:val="20"/>
              </w:rPr>
            </w:pPr>
            <w:r w:rsidRPr="00F510AF">
              <w:rPr>
                <w:b/>
                <w:bCs/>
                <w:sz w:val="20"/>
                <w:szCs w:val="20"/>
              </w:rPr>
              <w:t>Pileti hind</w:t>
            </w:r>
          </w:p>
        </w:tc>
      </w:tr>
      <w:tr w:rsidR="00374980" w14:paraId="1AD63591" w14:textId="77777777" w:rsidTr="00F510AF">
        <w:tc>
          <w:tcPr>
            <w:tcW w:w="3209" w:type="dxa"/>
          </w:tcPr>
          <w:p w14:paraId="71865FF1" w14:textId="7B9B71A1" w:rsidR="00374980" w:rsidRPr="00F510AF" w:rsidRDefault="00374980" w:rsidP="00374980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3209" w:type="dxa"/>
          </w:tcPr>
          <w:p w14:paraId="4B1B9164" w14:textId="77777777" w:rsidR="00374980" w:rsidRPr="00F510AF" w:rsidRDefault="00374980" w:rsidP="00374980">
            <w:pPr>
              <w:spacing w:after="0" w:line="276" w:lineRule="auto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7BA59872" w14:textId="77777777" w:rsidR="00374980" w:rsidRPr="00F510AF" w:rsidRDefault="00374980" w:rsidP="00374980">
            <w:pPr>
              <w:spacing w:after="0" w:line="276" w:lineRule="auto"/>
              <w:rPr>
                <w:sz w:val="20"/>
                <w:szCs w:val="20"/>
              </w:rPr>
            </w:pPr>
          </w:p>
        </w:tc>
      </w:tr>
    </w:tbl>
    <w:p w14:paraId="580DFDD2" w14:textId="77777777" w:rsidR="005E6D63" w:rsidRDefault="00AC6A18" w:rsidP="005E6D63">
      <w:pPr>
        <w:spacing w:before="120" w:after="0"/>
      </w:pPr>
      <w:r>
        <w:t>Kinnitan, et avalduses ja sellele lisatud dokumentides esitatud andmed on tõesed.</w:t>
      </w:r>
      <w:r w:rsidR="002741A0">
        <w:t xml:space="preserve"> </w:t>
      </w:r>
    </w:p>
    <w:p w14:paraId="7F0CB42E" w14:textId="77FA4AA1" w:rsidR="00AC6A18" w:rsidRDefault="00AC6A18" w:rsidP="00184BFE">
      <w:r>
        <w:t>Valeandmete esitamisel tuleb sõidukulude hüvitis tagasi maksta.</w:t>
      </w:r>
    </w:p>
    <w:p w14:paraId="25694B3D" w14:textId="579757D8" w:rsidR="00AC6A18" w:rsidRDefault="00184BFE" w:rsidP="005E6D63">
      <w:pPr>
        <w:spacing w:after="0"/>
      </w:pPr>
      <w:r>
        <w:t>Taotluse esitaja ees- ja perekonnanimi</w:t>
      </w:r>
      <w:r w:rsidR="00AC6A18">
        <w:t>:</w:t>
      </w:r>
    </w:p>
    <w:p w14:paraId="55CFA629" w14:textId="77777777" w:rsidR="00DA73BF" w:rsidRDefault="00AC6A18" w:rsidP="00DA73BF">
      <w:pPr>
        <w:spacing w:after="0"/>
      </w:pPr>
      <w:r>
        <w:t xml:space="preserve">Kuupäev: </w:t>
      </w:r>
    </w:p>
    <w:p w14:paraId="25DC2BA2" w14:textId="067742D9" w:rsidR="006D1F79" w:rsidRPr="00580BF9" w:rsidRDefault="00AC6A18" w:rsidP="00997A04">
      <w:pPr>
        <w:rPr>
          <w:color w:val="767171" w:themeColor="background2" w:themeShade="80"/>
        </w:rPr>
      </w:pPr>
      <w:r w:rsidRPr="00580BF9">
        <w:rPr>
          <w:color w:val="767171" w:themeColor="background2" w:themeShade="80"/>
        </w:rPr>
        <w:t>/digitaalselt allkirjastatud/</w:t>
      </w:r>
    </w:p>
    <w:sectPr w:rsidR="006D1F79" w:rsidRPr="00580BF9" w:rsidSect="00A61904">
      <w:headerReference w:type="default" r:id="rId11"/>
      <w:footerReference w:type="default" r:id="rId12"/>
      <w:pgSz w:w="11906" w:h="16838"/>
      <w:pgMar w:top="851" w:right="1134" w:bottom="851" w:left="1134" w:header="102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BC50E" w14:textId="77777777" w:rsidR="00742B33" w:rsidRDefault="00742B33" w:rsidP="002445F6">
      <w:pPr>
        <w:spacing w:after="0"/>
      </w:pPr>
      <w:r>
        <w:separator/>
      </w:r>
    </w:p>
  </w:endnote>
  <w:endnote w:type="continuationSeparator" w:id="0">
    <w:p w14:paraId="7E8FFC49" w14:textId="77777777" w:rsidR="00742B33" w:rsidRDefault="00742B33" w:rsidP="002445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action">
    <w:panose1 w:val="020A0503060504060303"/>
    <w:charset w:val="00"/>
    <w:family w:val="roman"/>
    <w:notTrueType/>
    <w:pitch w:val="variable"/>
    <w:sig w:usb0="00000007" w:usb1="10000000" w:usb2="00000000" w:usb3="00000000" w:csb0="00000093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sh">
    <w:panose1 w:val="00000000000000000000"/>
    <w:charset w:val="BA"/>
    <w:family w:val="auto"/>
    <w:pitch w:val="variable"/>
    <w:sig w:usb0="A00002FF" w:usb1="5000204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F05DC9B" w14:paraId="412341F8" w14:textId="77777777" w:rsidTr="3F05DC9B">
      <w:trPr>
        <w:trHeight w:val="300"/>
      </w:trPr>
      <w:tc>
        <w:tcPr>
          <w:tcW w:w="3210" w:type="dxa"/>
        </w:tcPr>
        <w:p w14:paraId="3544F521" w14:textId="705F9452" w:rsidR="3F05DC9B" w:rsidRDefault="3F05DC9B" w:rsidP="3F05DC9B">
          <w:pPr>
            <w:pStyle w:val="Pis"/>
            <w:ind w:left="-115"/>
            <w:jc w:val="left"/>
          </w:pPr>
        </w:p>
      </w:tc>
      <w:tc>
        <w:tcPr>
          <w:tcW w:w="3210" w:type="dxa"/>
        </w:tcPr>
        <w:p w14:paraId="5396AB2F" w14:textId="3F60BC64" w:rsidR="3F05DC9B" w:rsidRDefault="3F05DC9B" w:rsidP="3F05DC9B">
          <w:pPr>
            <w:pStyle w:val="Pis"/>
            <w:jc w:val="center"/>
          </w:pPr>
        </w:p>
      </w:tc>
      <w:tc>
        <w:tcPr>
          <w:tcW w:w="3210" w:type="dxa"/>
        </w:tcPr>
        <w:p w14:paraId="598F06F1" w14:textId="60B3D325" w:rsidR="3F05DC9B" w:rsidRDefault="3F05DC9B" w:rsidP="3F05DC9B">
          <w:pPr>
            <w:pStyle w:val="Pis"/>
            <w:ind w:right="-115"/>
            <w:jc w:val="right"/>
          </w:pPr>
        </w:p>
      </w:tc>
    </w:tr>
  </w:tbl>
  <w:p w14:paraId="7F9FCAE2" w14:textId="43E490B0" w:rsidR="3F05DC9B" w:rsidRDefault="3F05DC9B" w:rsidP="3F05DC9B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CEF79" w14:textId="77777777" w:rsidR="00742B33" w:rsidRDefault="00742B33" w:rsidP="002445F6">
      <w:pPr>
        <w:spacing w:after="0"/>
      </w:pPr>
      <w:r>
        <w:separator/>
      </w:r>
    </w:p>
  </w:footnote>
  <w:footnote w:type="continuationSeparator" w:id="0">
    <w:p w14:paraId="00F933C9" w14:textId="77777777" w:rsidR="00742B33" w:rsidRDefault="00742B33" w:rsidP="002445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  <w:gridCol w:w="5659"/>
    </w:tblGrid>
    <w:tr w:rsidR="00325241" w14:paraId="47794920" w14:textId="77777777" w:rsidTr="006A2A55">
      <w:tc>
        <w:tcPr>
          <w:tcW w:w="3969" w:type="dxa"/>
        </w:tcPr>
        <w:p w14:paraId="050DE206" w14:textId="52C28BC0" w:rsidR="00325241" w:rsidRDefault="002960B6" w:rsidP="002960B6">
          <w:pPr>
            <w:pStyle w:val="Pis"/>
            <w:tabs>
              <w:tab w:val="clear" w:pos="4536"/>
              <w:tab w:val="clear" w:pos="9072"/>
              <w:tab w:val="right" w:pos="9638"/>
            </w:tabs>
            <w:jc w:val="left"/>
          </w:pPr>
          <w:r>
            <w:rPr>
              <w:noProof/>
            </w:rPr>
            <w:drawing>
              <wp:inline distT="0" distB="0" distL="0" distR="0" wp14:anchorId="0C7821AA" wp14:editId="77B03339">
                <wp:extent cx="1980000" cy="382465"/>
                <wp:effectExtent l="0" t="0" r="1270" b="0"/>
                <wp:docPr id="50170972" name="Pil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5824381" name="Pilt 64582438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3824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9" w:type="dxa"/>
        </w:tcPr>
        <w:p w14:paraId="00A4A5CD" w14:textId="2217CFD9" w:rsidR="00325241" w:rsidRDefault="002960B6" w:rsidP="006760B6">
          <w:pPr>
            <w:pStyle w:val="Kinnituskanne"/>
            <w:spacing w:after="0"/>
          </w:pPr>
          <w:r w:rsidRPr="002960B6">
            <w:t>Kinnitatud</w:t>
          </w:r>
          <w:r w:rsidRPr="002960B6">
            <w:br/>
            <w:t>Tallinna Pelgulinna Riigigümnaasiumi direktori</w:t>
          </w:r>
          <w:r w:rsidR="006A2A55">
            <w:t xml:space="preserve"> </w:t>
          </w:r>
          <w:r w:rsidR="006A2A55" w:rsidRPr="006A2A55">
            <w:t>28.08.2026</w:t>
          </w:r>
          <w:r w:rsidRPr="002960B6">
            <w:t xml:space="preserve"> käskkirjaga nr </w:t>
          </w:r>
          <w:r w:rsidR="006A2A55" w:rsidRPr="006A2A55">
            <w:t>1-2/26/10</w:t>
          </w:r>
        </w:p>
      </w:tc>
    </w:tr>
  </w:tbl>
  <w:p w14:paraId="6644939E" w14:textId="77777777" w:rsidR="00325241" w:rsidRPr="00294AA6" w:rsidRDefault="00325241" w:rsidP="002960B6">
    <w:pPr>
      <w:pStyle w:val="Pis"/>
      <w:tabs>
        <w:tab w:val="clear" w:pos="4536"/>
        <w:tab w:val="clear" w:pos="9072"/>
        <w:tab w:val="right" w:pos="9638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94E6F"/>
    <w:multiLevelType w:val="multilevel"/>
    <w:tmpl w:val="ABF4199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Pealkiri2"/>
      <w:lvlText w:val="%1.%2."/>
      <w:lvlJc w:val="left"/>
      <w:pPr>
        <w:ind w:left="567" w:hanging="567"/>
      </w:pPr>
      <w:rPr>
        <w:rFonts w:ascii="Redaction" w:hAnsi="Redaction" w:hint="default"/>
      </w:rPr>
    </w:lvl>
    <w:lvl w:ilvl="2">
      <w:start w:val="1"/>
      <w:numFmt w:val="decimal"/>
      <w:pStyle w:val="Pealkiri3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Pealkiri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Pealkiri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Pealkiri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Pealkiri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pStyle w:val="Pealkiri8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Pealkiri9"/>
      <w:lvlText w:val="%1.%2.%3.%4.%5.%6.%7.%8.%9"/>
      <w:lvlJc w:val="left"/>
      <w:pPr>
        <w:ind w:left="567" w:hanging="567"/>
      </w:pPr>
      <w:rPr>
        <w:rFonts w:hint="default"/>
      </w:rPr>
    </w:lvl>
  </w:abstractNum>
  <w:num w:numId="1" w16cid:durableId="64882308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>
      <o:colormru v:ext="edit" colors="#fdf4f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FB"/>
    <w:rsid w:val="000029DD"/>
    <w:rsid w:val="00006D33"/>
    <w:rsid w:val="00007738"/>
    <w:rsid w:val="0001046B"/>
    <w:rsid w:val="00013492"/>
    <w:rsid w:val="000172B3"/>
    <w:rsid w:val="000242DD"/>
    <w:rsid w:val="0002438C"/>
    <w:rsid w:val="00025747"/>
    <w:rsid w:val="0002596A"/>
    <w:rsid w:val="00026752"/>
    <w:rsid w:val="00032D00"/>
    <w:rsid w:val="000344AB"/>
    <w:rsid w:val="0003489E"/>
    <w:rsid w:val="00037671"/>
    <w:rsid w:val="00040A31"/>
    <w:rsid w:val="0004494A"/>
    <w:rsid w:val="00046B90"/>
    <w:rsid w:val="00047B08"/>
    <w:rsid w:val="00047EC9"/>
    <w:rsid w:val="000504BC"/>
    <w:rsid w:val="00050E6B"/>
    <w:rsid w:val="0005148B"/>
    <w:rsid w:val="00052A83"/>
    <w:rsid w:val="00053550"/>
    <w:rsid w:val="00063657"/>
    <w:rsid w:val="000650F8"/>
    <w:rsid w:val="00073821"/>
    <w:rsid w:val="0008188C"/>
    <w:rsid w:val="00090EE0"/>
    <w:rsid w:val="000953DA"/>
    <w:rsid w:val="00095859"/>
    <w:rsid w:val="000967A4"/>
    <w:rsid w:val="000A4603"/>
    <w:rsid w:val="000B1B8A"/>
    <w:rsid w:val="000B2B66"/>
    <w:rsid w:val="000B4B05"/>
    <w:rsid w:val="000B52A6"/>
    <w:rsid w:val="000B56E9"/>
    <w:rsid w:val="000B59D3"/>
    <w:rsid w:val="000B5DA6"/>
    <w:rsid w:val="000C2DAE"/>
    <w:rsid w:val="000C5996"/>
    <w:rsid w:val="000C7207"/>
    <w:rsid w:val="000D1451"/>
    <w:rsid w:val="000D3C7A"/>
    <w:rsid w:val="000D4E05"/>
    <w:rsid w:val="000D7ADF"/>
    <w:rsid w:val="000E5E53"/>
    <w:rsid w:val="000F00D6"/>
    <w:rsid w:val="000F0349"/>
    <w:rsid w:val="000F1976"/>
    <w:rsid w:val="000F34F8"/>
    <w:rsid w:val="000F6DAD"/>
    <w:rsid w:val="0010363F"/>
    <w:rsid w:val="00103F79"/>
    <w:rsid w:val="00107730"/>
    <w:rsid w:val="00114FC3"/>
    <w:rsid w:val="00115867"/>
    <w:rsid w:val="001210B4"/>
    <w:rsid w:val="00123458"/>
    <w:rsid w:val="00124FAC"/>
    <w:rsid w:val="00125120"/>
    <w:rsid w:val="00126D95"/>
    <w:rsid w:val="00130BCE"/>
    <w:rsid w:val="00131BC2"/>
    <w:rsid w:val="00135352"/>
    <w:rsid w:val="00141626"/>
    <w:rsid w:val="00151D7A"/>
    <w:rsid w:val="00154D95"/>
    <w:rsid w:val="00160AB0"/>
    <w:rsid w:val="001613E1"/>
    <w:rsid w:val="00161769"/>
    <w:rsid w:val="001617CD"/>
    <w:rsid w:val="00166C72"/>
    <w:rsid w:val="00174759"/>
    <w:rsid w:val="0018138A"/>
    <w:rsid w:val="00182264"/>
    <w:rsid w:val="001841A5"/>
    <w:rsid w:val="00184BFE"/>
    <w:rsid w:val="00186DB3"/>
    <w:rsid w:val="00187FC8"/>
    <w:rsid w:val="001904B8"/>
    <w:rsid w:val="001954AB"/>
    <w:rsid w:val="001A10F6"/>
    <w:rsid w:val="001A3756"/>
    <w:rsid w:val="001A7B59"/>
    <w:rsid w:val="001B0FF9"/>
    <w:rsid w:val="001B119A"/>
    <w:rsid w:val="001B2B7B"/>
    <w:rsid w:val="001B7295"/>
    <w:rsid w:val="001C18B5"/>
    <w:rsid w:val="001C4C1F"/>
    <w:rsid w:val="001C648A"/>
    <w:rsid w:val="001D0B5B"/>
    <w:rsid w:val="001D5A97"/>
    <w:rsid w:val="001D79B0"/>
    <w:rsid w:val="001E66ED"/>
    <w:rsid w:val="001F432E"/>
    <w:rsid w:val="001F784F"/>
    <w:rsid w:val="002016CD"/>
    <w:rsid w:val="00202E20"/>
    <w:rsid w:val="002049A1"/>
    <w:rsid w:val="002115FB"/>
    <w:rsid w:val="00217D68"/>
    <w:rsid w:val="002278B2"/>
    <w:rsid w:val="002339D2"/>
    <w:rsid w:val="00235951"/>
    <w:rsid w:val="00241648"/>
    <w:rsid w:val="00241ABC"/>
    <w:rsid w:val="00242620"/>
    <w:rsid w:val="0024363C"/>
    <w:rsid w:val="0024442D"/>
    <w:rsid w:val="002445F6"/>
    <w:rsid w:val="0024690E"/>
    <w:rsid w:val="00247283"/>
    <w:rsid w:val="00260F85"/>
    <w:rsid w:val="00267330"/>
    <w:rsid w:val="00270B69"/>
    <w:rsid w:val="00273B8E"/>
    <w:rsid w:val="002741A0"/>
    <w:rsid w:val="00274373"/>
    <w:rsid w:val="00274E18"/>
    <w:rsid w:val="002757A0"/>
    <w:rsid w:val="00276846"/>
    <w:rsid w:val="0027767A"/>
    <w:rsid w:val="002831E0"/>
    <w:rsid w:val="00283F5C"/>
    <w:rsid w:val="00286D19"/>
    <w:rsid w:val="00294AA6"/>
    <w:rsid w:val="00295EE0"/>
    <w:rsid w:val="002960B6"/>
    <w:rsid w:val="00296E73"/>
    <w:rsid w:val="002A24DE"/>
    <w:rsid w:val="002B2EF5"/>
    <w:rsid w:val="002B6FA0"/>
    <w:rsid w:val="002C4B61"/>
    <w:rsid w:val="002C5088"/>
    <w:rsid w:val="002D223E"/>
    <w:rsid w:val="002D299A"/>
    <w:rsid w:val="002D2C8F"/>
    <w:rsid w:val="002D453F"/>
    <w:rsid w:val="002D4976"/>
    <w:rsid w:val="002D5177"/>
    <w:rsid w:val="002E09F5"/>
    <w:rsid w:val="002E3FEC"/>
    <w:rsid w:val="002E4524"/>
    <w:rsid w:val="002F707C"/>
    <w:rsid w:val="003003E3"/>
    <w:rsid w:val="00300D52"/>
    <w:rsid w:val="00302A1C"/>
    <w:rsid w:val="00302CCD"/>
    <w:rsid w:val="00304113"/>
    <w:rsid w:val="003063DC"/>
    <w:rsid w:val="00310A5C"/>
    <w:rsid w:val="00312C9E"/>
    <w:rsid w:val="003159E4"/>
    <w:rsid w:val="0031686B"/>
    <w:rsid w:val="003203FD"/>
    <w:rsid w:val="00322092"/>
    <w:rsid w:val="00322EF9"/>
    <w:rsid w:val="003244D7"/>
    <w:rsid w:val="0032468B"/>
    <w:rsid w:val="00325241"/>
    <w:rsid w:val="00326FC5"/>
    <w:rsid w:val="003337FB"/>
    <w:rsid w:val="0033500E"/>
    <w:rsid w:val="00344ECD"/>
    <w:rsid w:val="00351274"/>
    <w:rsid w:val="00351950"/>
    <w:rsid w:val="0035234A"/>
    <w:rsid w:val="00353056"/>
    <w:rsid w:val="003552E0"/>
    <w:rsid w:val="00356031"/>
    <w:rsid w:val="0035619B"/>
    <w:rsid w:val="00364193"/>
    <w:rsid w:val="00364550"/>
    <w:rsid w:val="00365248"/>
    <w:rsid w:val="0036630F"/>
    <w:rsid w:val="00366949"/>
    <w:rsid w:val="00374980"/>
    <w:rsid w:val="00374B91"/>
    <w:rsid w:val="003805EE"/>
    <w:rsid w:val="00386396"/>
    <w:rsid w:val="00390126"/>
    <w:rsid w:val="00390465"/>
    <w:rsid w:val="0039438E"/>
    <w:rsid w:val="003971F5"/>
    <w:rsid w:val="00397440"/>
    <w:rsid w:val="00397A87"/>
    <w:rsid w:val="003A19E8"/>
    <w:rsid w:val="003B3869"/>
    <w:rsid w:val="003C0310"/>
    <w:rsid w:val="003C1A88"/>
    <w:rsid w:val="003C1E97"/>
    <w:rsid w:val="003C3936"/>
    <w:rsid w:val="003C4BE9"/>
    <w:rsid w:val="003D28FD"/>
    <w:rsid w:val="003D2AA7"/>
    <w:rsid w:val="003D388B"/>
    <w:rsid w:val="003E0C79"/>
    <w:rsid w:val="003E5CF9"/>
    <w:rsid w:val="003E5E5C"/>
    <w:rsid w:val="003F23C0"/>
    <w:rsid w:val="00400967"/>
    <w:rsid w:val="00406F69"/>
    <w:rsid w:val="004114B8"/>
    <w:rsid w:val="00413E53"/>
    <w:rsid w:val="00413E83"/>
    <w:rsid w:val="00414473"/>
    <w:rsid w:val="00415FD0"/>
    <w:rsid w:val="00417055"/>
    <w:rsid w:val="004176B0"/>
    <w:rsid w:val="00423183"/>
    <w:rsid w:val="00436168"/>
    <w:rsid w:val="004378AA"/>
    <w:rsid w:val="00441421"/>
    <w:rsid w:val="004415FB"/>
    <w:rsid w:val="004419E8"/>
    <w:rsid w:val="004534F7"/>
    <w:rsid w:val="0045533C"/>
    <w:rsid w:val="0046399D"/>
    <w:rsid w:val="00464E23"/>
    <w:rsid w:val="004653DB"/>
    <w:rsid w:val="0046630B"/>
    <w:rsid w:val="004665A4"/>
    <w:rsid w:val="00466AD1"/>
    <w:rsid w:val="00473F4C"/>
    <w:rsid w:val="00480180"/>
    <w:rsid w:val="004834BA"/>
    <w:rsid w:val="00483E65"/>
    <w:rsid w:val="00484E75"/>
    <w:rsid w:val="004879E7"/>
    <w:rsid w:val="004909E3"/>
    <w:rsid w:val="004910A4"/>
    <w:rsid w:val="00491800"/>
    <w:rsid w:val="004955E2"/>
    <w:rsid w:val="004A0DE4"/>
    <w:rsid w:val="004A448C"/>
    <w:rsid w:val="004A4E2C"/>
    <w:rsid w:val="004B3233"/>
    <w:rsid w:val="004B354F"/>
    <w:rsid w:val="004B43E0"/>
    <w:rsid w:val="004B443D"/>
    <w:rsid w:val="004B7FDC"/>
    <w:rsid w:val="004D5700"/>
    <w:rsid w:val="004D692C"/>
    <w:rsid w:val="004E4184"/>
    <w:rsid w:val="004E5771"/>
    <w:rsid w:val="004E5D36"/>
    <w:rsid w:val="004F0F64"/>
    <w:rsid w:val="004F2DD6"/>
    <w:rsid w:val="00503E3E"/>
    <w:rsid w:val="00504395"/>
    <w:rsid w:val="005118AE"/>
    <w:rsid w:val="00511DFB"/>
    <w:rsid w:val="0051370E"/>
    <w:rsid w:val="00513A45"/>
    <w:rsid w:val="00524791"/>
    <w:rsid w:val="005253E1"/>
    <w:rsid w:val="00530C68"/>
    <w:rsid w:val="00535D32"/>
    <w:rsid w:val="00541465"/>
    <w:rsid w:val="00544137"/>
    <w:rsid w:val="00545279"/>
    <w:rsid w:val="00545BCB"/>
    <w:rsid w:val="005478F8"/>
    <w:rsid w:val="005510BB"/>
    <w:rsid w:val="005518B6"/>
    <w:rsid w:val="0055299F"/>
    <w:rsid w:val="0055491B"/>
    <w:rsid w:val="005578C2"/>
    <w:rsid w:val="00563602"/>
    <w:rsid w:val="00565671"/>
    <w:rsid w:val="00566963"/>
    <w:rsid w:val="00566985"/>
    <w:rsid w:val="0056767C"/>
    <w:rsid w:val="00570BA8"/>
    <w:rsid w:val="00573393"/>
    <w:rsid w:val="00573E6F"/>
    <w:rsid w:val="00580BF9"/>
    <w:rsid w:val="005907F1"/>
    <w:rsid w:val="005910EC"/>
    <w:rsid w:val="00591391"/>
    <w:rsid w:val="0059252D"/>
    <w:rsid w:val="00595818"/>
    <w:rsid w:val="005970CA"/>
    <w:rsid w:val="005B0263"/>
    <w:rsid w:val="005B17D9"/>
    <w:rsid w:val="005C2E45"/>
    <w:rsid w:val="005C75A0"/>
    <w:rsid w:val="005D1943"/>
    <w:rsid w:val="005D25A4"/>
    <w:rsid w:val="005E008F"/>
    <w:rsid w:val="005E0D4A"/>
    <w:rsid w:val="005E6495"/>
    <w:rsid w:val="005E6D63"/>
    <w:rsid w:val="005E7AFE"/>
    <w:rsid w:val="005F0166"/>
    <w:rsid w:val="005F193A"/>
    <w:rsid w:val="005F6C38"/>
    <w:rsid w:val="005F6E37"/>
    <w:rsid w:val="006008D8"/>
    <w:rsid w:val="006028F7"/>
    <w:rsid w:val="006047D1"/>
    <w:rsid w:val="006050A3"/>
    <w:rsid w:val="00615DF6"/>
    <w:rsid w:val="006229D5"/>
    <w:rsid w:val="00631524"/>
    <w:rsid w:val="00633AF5"/>
    <w:rsid w:val="00633C65"/>
    <w:rsid w:val="006353E4"/>
    <w:rsid w:val="00635412"/>
    <w:rsid w:val="006358A7"/>
    <w:rsid w:val="0063797E"/>
    <w:rsid w:val="00642BBD"/>
    <w:rsid w:val="006430F5"/>
    <w:rsid w:val="00647BC7"/>
    <w:rsid w:val="006520B8"/>
    <w:rsid w:val="006607D1"/>
    <w:rsid w:val="006609C5"/>
    <w:rsid w:val="006628C8"/>
    <w:rsid w:val="00671054"/>
    <w:rsid w:val="006760B6"/>
    <w:rsid w:val="0068005E"/>
    <w:rsid w:val="006830E0"/>
    <w:rsid w:val="00683407"/>
    <w:rsid w:val="0069170C"/>
    <w:rsid w:val="00694BDA"/>
    <w:rsid w:val="00695489"/>
    <w:rsid w:val="006A2A55"/>
    <w:rsid w:val="006A37FD"/>
    <w:rsid w:val="006A6C11"/>
    <w:rsid w:val="006A7060"/>
    <w:rsid w:val="006B33DF"/>
    <w:rsid w:val="006B3EC1"/>
    <w:rsid w:val="006B73C1"/>
    <w:rsid w:val="006C7E6E"/>
    <w:rsid w:val="006D1B0C"/>
    <w:rsid w:val="006D1F79"/>
    <w:rsid w:val="006D5CC8"/>
    <w:rsid w:val="006D7E11"/>
    <w:rsid w:val="006E6DFA"/>
    <w:rsid w:val="006F0439"/>
    <w:rsid w:val="006F6CEF"/>
    <w:rsid w:val="00701709"/>
    <w:rsid w:val="007065CC"/>
    <w:rsid w:val="00707868"/>
    <w:rsid w:val="00711D62"/>
    <w:rsid w:val="0073297D"/>
    <w:rsid w:val="007336E9"/>
    <w:rsid w:val="007337BC"/>
    <w:rsid w:val="00734C07"/>
    <w:rsid w:val="00742B33"/>
    <w:rsid w:val="0074508D"/>
    <w:rsid w:val="007471F0"/>
    <w:rsid w:val="00751681"/>
    <w:rsid w:val="00751BDD"/>
    <w:rsid w:val="007525C7"/>
    <w:rsid w:val="00752A3D"/>
    <w:rsid w:val="007623C2"/>
    <w:rsid w:val="00762FCA"/>
    <w:rsid w:val="0077409E"/>
    <w:rsid w:val="007754A4"/>
    <w:rsid w:val="0077678F"/>
    <w:rsid w:val="00780091"/>
    <w:rsid w:val="00786657"/>
    <w:rsid w:val="007904C6"/>
    <w:rsid w:val="007A409D"/>
    <w:rsid w:val="007A49AC"/>
    <w:rsid w:val="007A614A"/>
    <w:rsid w:val="007A6AF2"/>
    <w:rsid w:val="007A7EB2"/>
    <w:rsid w:val="007A7F49"/>
    <w:rsid w:val="007B21E1"/>
    <w:rsid w:val="007B50BF"/>
    <w:rsid w:val="007D3407"/>
    <w:rsid w:val="007D4E63"/>
    <w:rsid w:val="007E07E9"/>
    <w:rsid w:val="007E3BFD"/>
    <w:rsid w:val="007E3C09"/>
    <w:rsid w:val="007E54CF"/>
    <w:rsid w:val="007E67D8"/>
    <w:rsid w:val="007F26F8"/>
    <w:rsid w:val="0080537A"/>
    <w:rsid w:val="0081102C"/>
    <w:rsid w:val="00813E0B"/>
    <w:rsid w:val="00815284"/>
    <w:rsid w:val="00821DF6"/>
    <w:rsid w:val="008225F3"/>
    <w:rsid w:val="00824C85"/>
    <w:rsid w:val="00826167"/>
    <w:rsid w:val="008306EF"/>
    <w:rsid w:val="0085049B"/>
    <w:rsid w:val="00850CCA"/>
    <w:rsid w:val="008516DE"/>
    <w:rsid w:val="0085594D"/>
    <w:rsid w:val="008608C1"/>
    <w:rsid w:val="008626F8"/>
    <w:rsid w:val="0087744D"/>
    <w:rsid w:val="00881E97"/>
    <w:rsid w:val="00883A9F"/>
    <w:rsid w:val="00884C22"/>
    <w:rsid w:val="00885292"/>
    <w:rsid w:val="00887AC3"/>
    <w:rsid w:val="008A565A"/>
    <w:rsid w:val="008A669B"/>
    <w:rsid w:val="008A76D5"/>
    <w:rsid w:val="008A783D"/>
    <w:rsid w:val="008B01EB"/>
    <w:rsid w:val="008C0446"/>
    <w:rsid w:val="008C2FA1"/>
    <w:rsid w:val="008C479A"/>
    <w:rsid w:val="008D0757"/>
    <w:rsid w:val="008D07DE"/>
    <w:rsid w:val="008D3013"/>
    <w:rsid w:val="008E09CF"/>
    <w:rsid w:val="008E2FB3"/>
    <w:rsid w:val="008E6544"/>
    <w:rsid w:val="008E70B6"/>
    <w:rsid w:val="008F2A35"/>
    <w:rsid w:val="008F2E2E"/>
    <w:rsid w:val="008F46C2"/>
    <w:rsid w:val="008F47C7"/>
    <w:rsid w:val="00902949"/>
    <w:rsid w:val="00904089"/>
    <w:rsid w:val="00904D9C"/>
    <w:rsid w:val="00910CA1"/>
    <w:rsid w:val="00914082"/>
    <w:rsid w:val="009147AC"/>
    <w:rsid w:val="00915158"/>
    <w:rsid w:val="009200BC"/>
    <w:rsid w:val="009258A9"/>
    <w:rsid w:val="009279D4"/>
    <w:rsid w:val="009325B2"/>
    <w:rsid w:val="00935065"/>
    <w:rsid w:val="0093666F"/>
    <w:rsid w:val="00936EBE"/>
    <w:rsid w:val="00940C65"/>
    <w:rsid w:val="00941F5E"/>
    <w:rsid w:val="00943578"/>
    <w:rsid w:val="009459B9"/>
    <w:rsid w:val="009463A3"/>
    <w:rsid w:val="00946479"/>
    <w:rsid w:val="009511FC"/>
    <w:rsid w:val="00952038"/>
    <w:rsid w:val="00962984"/>
    <w:rsid w:val="00964FEE"/>
    <w:rsid w:val="00967F3F"/>
    <w:rsid w:val="0097749A"/>
    <w:rsid w:val="009778A7"/>
    <w:rsid w:val="00982790"/>
    <w:rsid w:val="00983C7F"/>
    <w:rsid w:val="009856F1"/>
    <w:rsid w:val="00991DBB"/>
    <w:rsid w:val="00995E3F"/>
    <w:rsid w:val="00997A04"/>
    <w:rsid w:val="009A1ADC"/>
    <w:rsid w:val="009A236F"/>
    <w:rsid w:val="009A2734"/>
    <w:rsid w:val="009A2F61"/>
    <w:rsid w:val="009A3207"/>
    <w:rsid w:val="009A505A"/>
    <w:rsid w:val="009A6888"/>
    <w:rsid w:val="009A77B3"/>
    <w:rsid w:val="009B66BF"/>
    <w:rsid w:val="009C32E4"/>
    <w:rsid w:val="009C4AC4"/>
    <w:rsid w:val="009D199C"/>
    <w:rsid w:val="009D5935"/>
    <w:rsid w:val="009E17A1"/>
    <w:rsid w:val="009E47CE"/>
    <w:rsid w:val="009E6AC3"/>
    <w:rsid w:val="009F6D6E"/>
    <w:rsid w:val="00A02F90"/>
    <w:rsid w:val="00A0315A"/>
    <w:rsid w:val="00A108CC"/>
    <w:rsid w:val="00A1583E"/>
    <w:rsid w:val="00A2122F"/>
    <w:rsid w:val="00A22543"/>
    <w:rsid w:val="00A34D74"/>
    <w:rsid w:val="00A35192"/>
    <w:rsid w:val="00A3668D"/>
    <w:rsid w:val="00A37D12"/>
    <w:rsid w:val="00A37D48"/>
    <w:rsid w:val="00A42D1B"/>
    <w:rsid w:val="00A5359B"/>
    <w:rsid w:val="00A55CDA"/>
    <w:rsid w:val="00A61904"/>
    <w:rsid w:val="00A64945"/>
    <w:rsid w:val="00A70039"/>
    <w:rsid w:val="00A745FD"/>
    <w:rsid w:val="00A74D30"/>
    <w:rsid w:val="00A77055"/>
    <w:rsid w:val="00A77EE0"/>
    <w:rsid w:val="00A8304B"/>
    <w:rsid w:val="00A83FA9"/>
    <w:rsid w:val="00A877C6"/>
    <w:rsid w:val="00A90BFF"/>
    <w:rsid w:val="00A941E3"/>
    <w:rsid w:val="00A97C7E"/>
    <w:rsid w:val="00AA2376"/>
    <w:rsid w:val="00AA5B49"/>
    <w:rsid w:val="00AA7AAB"/>
    <w:rsid w:val="00AB01D6"/>
    <w:rsid w:val="00AC1382"/>
    <w:rsid w:val="00AC4302"/>
    <w:rsid w:val="00AC5196"/>
    <w:rsid w:val="00AC6A18"/>
    <w:rsid w:val="00AD25BC"/>
    <w:rsid w:val="00AD309C"/>
    <w:rsid w:val="00AD741D"/>
    <w:rsid w:val="00AD75BE"/>
    <w:rsid w:val="00AD7C41"/>
    <w:rsid w:val="00AE164E"/>
    <w:rsid w:val="00AE19E8"/>
    <w:rsid w:val="00AE71A7"/>
    <w:rsid w:val="00AF5676"/>
    <w:rsid w:val="00AF57D7"/>
    <w:rsid w:val="00B0222A"/>
    <w:rsid w:val="00B02D31"/>
    <w:rsid w:val="00B03232"/>
    <w:rsid w:val="00B035E0"/>
    <w:rsid w:val="00B03C6A"/>
    <w:rsid w:val="00B03C9B"/>
    <w:rsid w:val="00B077CA"/>
    <w:rsid w:val="00B101A8"/>
    <w:rsid w:val="00B104D0"/>
    <w:rsid w:val="00B1050C"/>
    <w:rsid w:val="00B14256"/>
    <w:rsid w:val="00B16D4D"/>
    <w:rsid w:val="00B21D46"/>
    <w:rsid w:val="00B22031"/>
    <w:rsid w:val="00B25042"/>
    <w:rsid w:val="00B25118"/>
    <w:rsid w:val="00B26A73"/>
    <w:rsid w:val="00B30CD8"/>
    <w:rsid w:val="00B3681C"/>
    <w:rsid w:val="00B37244"/>
    <w:rsid w:val="00B37A7A"/>
    <w:rsid w:val="00B421F6"/>
    <w:rsid w:val="00B42462"/>
    <w:rsid w:val="00B42B78"/>
    <w:rsid w:val="00B450D5"/>
    <w:rsid w:val="00B50896"/>
    <w:rsid w:val="00B6131B"/>
    <w:rsid w:val="00B62291"/>
    <w:rsid w:val="00B64821"/>
    <w:rsid w:val="00B75565"/>
    <w:rsid w:val="00B758ED"/>
    <w:rsid w:val="00B80B61"/>
    <w:rsid w:val="00B80E43"/>
    <w:rsid w:val="00B81964"/>
    <w:rsid w:val="00B86F80"/>
    <w:rsid w:val="00B903E8"/>
    <w:rsid w:val="00B97502"/>
    <w:rsid w:val="00BA453E"/>
    <w:rsid w:val="00BA6DD3"/>
    <w:rsid w:val="00BB0561"/>
    <w:rsid w:val="00BB1AEF"/>
    <w:rsid w:val="00BC2389"/>
    <w:rsid w:val="00BC48A8"/>
    <w:rsid w:val="00BC6793"/>
    <w:rsid w:val="00BD110C"/>
    <w:rsid w:val="00BE429A"/>
    <w:rsid w:val="00BF2520"/>
    <w:rsid w:val="00BF3640"/>
    <w:rsid w:val="00BF3A15"/>
    <w:rsid w:val="00C05D00"/>
    <w:rsid w:val="00C0685B"/>
    <w:rsid w:val="00C11333"/>
    <w:rsid w:val="00C23024"/>
    <w:rsid w:val="00C24D7B"/>
    <w:rsid w:val="00C2517C"/>
    <w:rsid w:val="00C34B2E"/>
    <w:rsid w:val="00C40396"/>
    <w:rsid w:val="00C41624"/>
    <w:rsid w:val="00C41B50"/>
    <w:rsid w:val="00C433CA"/>
    <w:rsid w:val="00C452E8"/>
    <w:rsid w:val="00C50C1A"/>
    <w:rsid w:val="00C53CD5"/>
    <w:rsid w:val="00C54268"/>
    <w:rsid w:val="00C660EB"/>
    <w:rsid w:val="00C76DE1"/>
    <w:rsid w:val="00C80724"/>
    <w:rsid w:val="00C82D73"/>
    <w:rsid w:val="00C909F8"/>
    <w:rsid w:val="00C911C7"/>
    <w:rsid w:val="00C931B3"/>
    <w:rsid w:val="00C94E53"/>
    <w:rsid w:val="00C955E5"/>
    <w:rsid w:val="00C978B0"/>
    <w:rsid w:val="00CA0755"/>
    <w:rsid w:val="00CA3EDE"/>
    <w:rsid w:val="00CA5F7F"/>
    <w:rsid w:val="00CA6BE4"/>
    <w:rsid w:val="00CB6545"/>
    <w:rsid w:val="00CC31BF"/>
    <w:rsid w:val="00CD01E9"/>
    <w:rsid w:val="00CD3674"/>
    <w:rsid w:val="00CD4C09"/>
    <w:rsid w:val="00CE0C3A"/>
    <w:rsid w:val="00CE1571"/>
    <w:rsid w:val="00CE245F"/>
    <w:rsid w:val="00CF00B8"/>
    <w:rsid w:val="00CF0BFE"/>
    <w:rsid w:val="00CF263E"/>
    <w:rsid w:val="00CF75E1"/>
    <w:rsid w:val="00D000EA"/>
    <w:rsid w:val="00D02FB8"/>
    <w:rsid w:val="00D0588B"/>
    <w:rsid w:val="00D120A4"/>
    <w:rsid w:val="00D1496B"/>
    <w:rsid w:val="00D16E02"/>
    <w:rsid w:val="00D2154D"/>
    <w:rsid w:val="00D240A7"/>
    <w:rsid w:val="00D24F94"/>
    <w:rsid w:val="00D26C79"/>
    <w:rsid w:val="00D2713A"/>
    <w:rsid w:val="00D30D5C"/>
    <w:rsid w:val="00D3161F"/>
    <w:rsid w:val="00D34408"/>
    <w:rsid w:val="00D37681"/>
    <w:rsid w:val="00D4123E"/>
    <w:rsid w:val="00D444B8"/>
    <w:rsid w:val="00D4531B"/>
    <w:rsid w:val="00D50498"/>
    <w:rsid w:val="00D56C7B"/>
    <w:rsid w:val="00D6030A"/>
    <w:rsid w:val="00D70EDC"/>
    <w:rsid w:val="00D717DC"/>
    <w:rsid w:val="00D722E3"/>
    <w:rsid w:val="00D72F83"/>
    <w:rsid w:val="00D74AD1"/>
    <w:rsid w:val="00D76114"/>
    <w:rsid w:val="00D80834"/>
    <w:rsid w:val="00D8267B"/>
    <w:rsid w:val="00D83616"/>
    <w:rsid w:val="00D846A8"/>
    <w:rsid w:val="00D84BF7"/>
    <w:rsid w:val="00D86A6F"/>
    <w:rsid w:val="00D87B66"/>
    <w:rsid w:val="00D9064E"/>
    <w:rsid w:val="00D92643"/>
    <w:rsid w:val="00D92BC5"/>
    <w:rsid w:val="00D93F5C"/>
    <w:rsid w:val="00D95834"/>
    <w:rsid w:val="00D96482"/>
    <w:rsid w:val="00DA0145"/>
    <w:rsid w:val="00DA2087"/>
    <w:rsid w:val="00DA622C"/>
    <w:rsid w:val="00DA73BF"/>
    <w:rsid w:val="00DB22B6"/>
    <w:rsid w:val="00DD0406"/>
    <w:rsid w:val="00DD3EE8"/>
    <w:rsid w:val="00DE350B"/>
    <w:rsid w:val="00DE451C"/>
    <w:rsid w:val="00DE46CA"/>
    <w:rsid w:val="00DE4AAA"/>
    <w:rsid w:val="00DE7535"/>
    <w:rsid w:val="00DF2943"/>
    <w:rsid w:val="00DF4F7E"/>
    <w:rsid w:val="00E0015F"/>
    <w:rsid w:val="00E0221D"/>
    <w:rsid w:val="00E05631"/>
    <w:rsid w:val="00E06828"/>
    <w:rsid w:val="00E108C3"/>
    <w:rsid w:val="00E12958"/>
    <w:rsid w:val="00E12BCE"/>
    <w:rsid w:val="00E1619B"/>
    <w:rsid w:val="00E1622F"/>
    <w:rsid w:val="00E162B2"/>
    <w:rsid w:val="00E17F67"/>
    <w:rsid w:val="00E202C0"/>
    <w:rsid w:val="00E232E2"/>
    <w:rsid w:val="00E24EA3"/>
    <w:rsid w:val="00E24FBD"/>
    <w:rsid w:val="00E33339"/>
    <w:rsid w:val="00E334AC"/>
    <w:rsid w:val="00E357E5"/>
    <w:rsid w:val="00E358C2"/>
    <w:rsid w:val="00E411A4"/>
    <w:rsid w:val="00E45F73"/>
    <w:rsid w:val="00E4633B"/>
    <w:rsid w:val="00E520F3"/>
    <w:rsid w:val="00E67300"/>
    <w:rsid w:val="00E74763"/>
    <w:rsid w:val="00E75CA4"/>
    <w:rsid w:val="00E761BF"/>
    <w:rsid w:val="00E77D33"/>
    <w:rsid w:val="00E869D4"/>
    <w:rsid w:val="00E87BBE"/>
    <w:rsid w:val="00E93186"/>
    <w:rsid w:val="00E94767"/>
    <w:rsid w:val="00E94D02"/>
    <w:rsid w:val="00E9554C"/>
    <w:rsid w:val="00E95594"/>
    <w:rsid w:val="00E95FF4"/>
    <w:rsid w:val="00E979FD"/>
    <w:rsid w:val="00EA2D46"/>
    <w:rsid w:val="00EA3EA2"/>
    <w:rsid w:val="00EA4A7D"/>
    <w:rsid w:val="00EA6DDA"/>
    <w:rsid w:val="00EB0F35"/>
    <w:rsid w:val="00EC2CA5"/>
    <w:rsid w:val="00EC3417"/>
    <w:rsid w:val="00EC54B1"/>
    <w:rsid w:val="00EC66EB"/>
    <w:rsid w:val="00ED1A82"/>
    <w:rsid w:val="00ED369E"/>
    <w:rsid w:val="00ED52C4"/>
    <w:rsid w:val="00ED5DB3"/>
    <w:rsid w:val="00EE0463"/>
    <w:rsid w:val="00EE33F4"/>
    <w:rsid w:val="00EE4C0A"/>
    <w:rsid w:val="00EE4C5C"/>
    <w:rsid w:val="00EE4EE4"/>
    <w:rsid w:val="00EE5609"/>
    <w:rsid w:val="00EE6C8D"/>
    <w:rsid w:val="00EF063F"/>
    <w:rsid w:val="00EF28FD"/>
    <w:rsid w:val="00F0647A"/>
    <w:rsid w:val="00F10531"/>
    <w:rsid w:val="00F11525"/>
    <w:rsid w:val="00F11D38"/>
    <w:rsid w:val="00F157A1"/>
    <w:rsid w:val="00F1673E"/>
    <w:rsid w:val="00F17AE4"/>
    <w:rsid w:val="00F211CC"/>
    <w:rsid w:val="00F21DCE"/>
    <w:rsid w:val="00F2425F"/>
    <w:rsid w:val="00F250C5"/>
    <w:rsid w:val="00F2760D"/>
    <w:rsid w:val="00F30175"/>
    <w:rsid w:val="00F3720F"/>
    <w:rsid w:val="00F452AF"/>
    <w:rsid w:val="00F46A19"/>
    <w:rsid w:val="00F476AE"/>
    <w:rsid w:val="00F510AF"/>
    <w:rsid w:val="00F53F2B"/>
    <w:rsid w:val="00F5664D"/>
    <w:rsid w:val="00F56E1A"/>
    <w:rsid w:val="00F605A1"/>
    <w:rsid w:val="00F64B3F"/>
    <w:rsid w:val="00F67154"/>
    <w:rsid w:val="00F82539"/>
    <w:rsid w:val="00F8606B"/>
    <w:rsid w:val="00F87E67"/>
    <w:rsid w:val="00F947E5"/>
    <w:rsid w:val="00F94BD9"/>
    <w:rsid w:val="00FA2976"/>
    <w:rsid w:val="00FA3A2B"/>
    <w:rsid w:val="00FA46E0"/>
    <w:rsid w:val="00FB00DC"/>
    <w:rsid w:val="00FB3612"/>
    <w:rsid w:val="00FB5173"/>
    <w:rsid w:val="00FB7CB8"/>
    <w:rsid w:val="00FC21F9"/>
    <w:rsid w:val="00FC3F43"/>
    <w:rsid w:val="00FC49A6"/>
    <w:rsid w:val="00FC6161"/>
    <w:rsid w:val="00FD3480"/>
    <w:rsid w:val="00FD7A05"/>
    <w:rsid w:val="00FE1B71"/>
    <w:rsid w:val="00FE2CFC"/>
    <w:rsid w:val="00FF32C9"/>
    <w:rsid w:val="00FF6A71"/>
    <w:rsid w:val="00FF7D56"/>
    <w:rsid w:val="137716CA"/>
    <w:rsid w:val="3647EB28"/>
    <w:rsid w:val="3A636226"/>
    <w:rsid w:val="3F05DC9B"/>
    <w:rsid w:val="52B5AA4B"/>
    <w:rsid w:val="5F581486"/>
    <w:rsid w:val="620DA3DF"/>
    <w:rsid w:val="6EB8B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df4f1"/>
    </o:shapedefaults>
    <o:shapelayout v:ext="edit">
      <o:idmap v:ext="edit" data="2"/>
    </o:shapelayout>
  </w:shapeDefaults>
  <w:decimalSymbol w:val=","/>
  <w:listSeparator w:val=";"/>
  <w14:docId w14:val="44AF09E9"/>
  <w15:chartTrackingRefBased/>
  <w15:docId w15:val="{D3DDCB20-9BCC-48B2-9BE4-CB433F67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aliases w:val="Tekstilõik"/>
    <w:qFormat/>
    <w:rsid w:val="000D1451"/>
    <w:pPr>
      <w:spacing w:after="120" w:line="360" w:lineRule="auto"/>
      <w:jc w:val="both"/>
    </w:pPr>
    <w:rPr>
      <w:rFonts w:ascii="Mulish" w:hAnsi="Mulish"/>
      <w:color w:val="081B1F"/>
    </w:rPr>
  </w:style>
  <w:style w:type="paragraph" w:styleId="Pealkiri1">
    <w:name w:val="heading 1"/>
    <w:basedOn w:val="Normaallaad"/>
    <w:next w:val="Normaallaad"/>
    <w:link w:val="Pealkiri1Mrk"/>
    <w:autoRedefine/>
    <w:uiPriority w:val="9"/>
    <w:qFormat/>
    <w:rsid w:val="00A61904"/>
    <w:pPr>
      <w:keepNext/>
      <w:keepLines/>
      <w:spacing w:before="360" w:after="240" w:line="276" w:lineRule="auto"/>
      <w:ind w:left="567" w:hanging="567"/>
      <w:jc w:val="left"/>
      <w:outlineLvl w:val="0"/>
    </w:pPr>
    <w:rPr>
      <w:rFonts w:ascii="Redaction" w:eastAsiaTheme="majorEastAsia" w:hAnsi="Redaction" w:cstheme="majorBidi"/>
      <w:b/>
      <w:caps/>
      <w:sz w:val="28"/>
      <w:szCs w:val="32"/>
    </w:rPr>
  </w:style>
  <w:style w:type="paragraph" w:styleId="Pealkiri2">
    <w:name w:val="heading 2"/>
    <w:basedOn w:val="Normaallaad"/>
    <w:next w:val="Normaallaad"/>
    <w:link w:val="Pealkiri2Mrk"/>
    <w:autoRedefine/>
    <w:uiPriority w:val="9"/>
    <w:unhideWhenUsed/>
    <w:qFormat/>
    <w:rsid w:val="00E06828"/>
    <w:pPr>
      <w:keepNext/>
      <w:keepLines/>
      <w:numPr>
        <w:ilvl w:val="1"/>
        <w:numId w:val="1"/>
      </w:numPr>
      <w:spacing w:before="120" w:line="276" w:lineRule="auto"/>
      <w:outlineLvl w:val="1"/>
    </w:pPr>
    <w:rPr>
      <w:rFonts w:ascii="Redaction" w:eastAsiaTheme="majorEastAsia" w:hAnsi="Redaction" w:cstheme="majorBidi"/>
      <w:b/>
      <w:sz w:val="26"/>
      <w:szCs w:val="26"/>
    </w:rPr>
  </w:style>
  <w:style w:type="paragraph" w:styleId="Pealkiri3">
    <w:name w:val="heading 3"/>
    <w:basedOn w:val="Normaallaad"/>
    <w:next w:val="Normaallaad"/>
    <w:link w:val="Pealkiri3Mrk"/>
    <w:autoRedefine/>
    <w:uiPriority w:val="9"/>
    <w:unhideWhenUsed/>
    <w:qFormat/>
    <w:rsid w:val="00C50C1A"/>
    <w:pPr>
      <w:keepNext/>
      <w:keepLines/>
      <w:numPr>
        <w:ilvl w:val="2"/>
        <w:numId w:val="1"/>
      </w:numPr>
      <w:spacing w:before="120" w:line="276" w:lineRule="auto"/>
      <w:outlineLvl w:val="2"/>
    </w:pPr>
    <w:rPr>
      <w:rFonts w:ascii="Redaction" w:eastAsiaTheme="majorEastAsia" w:hAnsi="Redaction" w:cstheme="majorBidi"/>
      <w:b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5203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A5A37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5203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A5A37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5203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73C25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5203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73C25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5203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5203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61904"/>
    <w:rPr>
      <w:rFonts w:ascii="Redaction" w:eastAsiaTheme="majorEastAsia" w:hAnsi="Redaction" w:cstheme="majorBidi"/>
      <w:b/>
      <w:caps/>
      <w:color w:val="081B1F"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E06828"/>
    <w:rPr>
      <w:rFonts w:ascii="Redaction" w:eastAsiaTheme="majorEastAsia" w:hAnsi="Redaction" w:cstheme="majorBidi"/>
      <w:b/>
      <w:color w:val="081B1F"/>
      <w:sz w:val="26"/>
      <w:szCs w:val="26"/>
    </w:rPr>
  </w:style>
  <w:style w:type="paragraph" w:styleId="Pealkiri">
    <w:name w:val="Title"/>
    <w:basedOn w:val="Normaallaad"/>
    <w:next w:val="Normaallaad"/>
    <w:link w:val="PealkiriMrk"/>
    <w:autoRedefine/>
    <w:uiPriority w:val="10"/>
    <w:qFormat/>
    <w:rsid w:val="00545279"/>
    <w:pPr>
      <w:spacing w:after="0"/>
      <w:contextualSpacing/>
    </w:pPr>
    <w:rPr>
      <w:rFonts w:ascii="Redaction" w:eastAsiaTheme="majorEastAsia" w:hAnsi="Redaction" w:cstheme="majorBidi"/>
      <w:caps/>
      <w:spacing w:val="-10"/>
      <w:kern w:val="28"/>
      <w:sz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45279"/>
    <w:rPr>
      <w:rFonts w:ascii="Redaction" w:eastAsiaTheme="majorEastAsia" w:hAnsi="Redaction" w:cstheme="majorBidi"/>
      <w:caps/>
      <w:color w:val="081B1F"/>
      <w:spacing w:val="-10"/>
      <w:kern w:val="28"/>
      <w:sz w:val="28"/>
      <w:szCs w:val="56"/>
    </w:rPr>
  </w:style>
  <w:style w:type="paragraph" w:styleId="Vahedeta">
    <w:name w:val="No Spacing"/>
    <w:uiPriority w:val="1"/>
    <w:rsid w:val="002445F6"/>
    <w:pPr>
      <w:spacing w:after="0" w:line="360" w:lineRule="auto"/>
      <w:jc w:val="both"/>
    </w:pPr>
    <w:rPr>
      <w:rFonts w:ascii="Mulish" w:hAnsi="Mulish"/>
      <w:sz w:val="24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2445F6"/>
    <w:pPr>
      <w:numPr>
        <w:ilvl w:val="1"/>
      </w:numPr>
      <w:spacing w:after="160"/>
    </w:pPr>
    <w:rPr>
      <w:rFonts w:eastAsiaTheme="minorEastAsia"/>
      <w:color w:val="0E794B"/>
      <w:spacing w:val="15"/>
    </w:rPr>
  </w:style>
  <w:style w:type="character" w:customStyle="1" w:styleId="AlapealkiriMrk">
    <w:name w:val="Alapealkiri Märk"/>
    <w:basedOn w:val="Liguvaikefont"/>
    <w:link w:val="Alapealkiri"/>
    <w:uiPriority w:val="11"/>
    <w:rsid w:val="002445F6"/>
    <w:rPr>
      <w:rFonts w:ascii="Mulish" w:eastAsiaTheme="minorEastAsia" w:hAnsi="Mulish"/>
      <w:color w:val="0E794B"/>
      <w:spacing w:val="15"/>
    </w:rPr>
  </w:style>
  <w:style w:type="paragraph" w:styleId="Pis">
    <w:name w:val="header"/>
    <w:basedOn w:val="Normaallaad"/>
    <w:link w:val="PisMrk"/>
    <w:uiPriority w:val="99"/>
    <w:unhideWhenUsed/>
    <w:rsid w:val="002445F6"/>
    <w:pPr>
      <w:tabs>
        <w:tab w:val="center" w:pos="4536"/>
        <w:tab w:val="right" w:pos="9072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2445F6"/>
    <w:rPr>
      <w:rFonts w:ascii="Mulish" w:hAnsi="Mulish"/>
      <w:sz w:val="24"/>
    </w:rPr>
  </w:style>
  <w:style w:type="paragraph" w:styleId="Jalus">
    <w:name w:val="footer"/>
    <w:basedOn w:val="Normaallaad"/>
    <w:link w:val="JalusMrk"/>
    <w:uiPriority w:val="99"/>
    <w:unhideWhenUsed/>
    <w:rsid w:val="002445F6"/>
    <w:pPr>
      <w:tabs>
        <w:tab w:val="center" w:pos="4536"/>
        <w:tab w:val="right" w:pos="9072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2445F6"/>
    <w:rPr>
      <w:rFonts w:ascii="Mulish" w:hAnsi="Mulish"/>
      <w:sz w:val="24"/>
    </w:rPr>
  </w:style>
  <w:style w:type="character" w:customStyle="1" w:styleId="Pealkiri3Mrk">
    <w:name w:val="Pealkiri 3 Märk"/>
    <w:basedOn w:val="Liguvaikefont"/>
    <w:link w:val="Pealkiri3"/>
    <w:uiPriority w:val="9"/>
    <w:rsid w:val="00C50C1A"/>
    <w:rPr>
      <w:rFonts w:ascii="Redaction" w:eastAsiaTheme="majorEastAsia" w:hAnsi="Redaction" w:cstheme="majorBidi"/>
      <w:b/>
      <w:color w:val="081B1F"/>
      <w:szCs w:val="24"/>
    </w:rPr>
  </w:style>
  <w:style w:type="character" w:styleId="Selgeltmrgatavrhutus">
    <w:name w:val="Intense Emphasis"/>
    <w:basedOn w:val="Liguvaikefont"/>
    <w:uiPriority w:val="21"/>
    <w:qFormat/>
    <w:rsid w:val="002B2EF5"/>
    <w:rPr>
      <w:rFonts w:ascii="Redaction" w:hAnsi="Redaction"/>
      <w:b/>
      <w:i w:val="0"/>
      <w:iCs/>
      <w:color w:val="0E794B" w:themeColor="accent1"/>
      <w:sz w:val="24"/>
    </w:rPr>
  </w:style>
  <w:style w:type="paragraph" w:customStyle="1" w:styleId="Tiitellehepealkiri">
    <w:name w:val="Tiitellehe pealkiri"/>
    <w:basedOn w:val="Pealkiri"/>
    <w:next w:val="Normaallaad"/>
    <w:link w:val="TiitellehepealkiriChar"/>
    <w:autoRedefine/>
    <w:qFormat/>
    <w:rsid w:val="00E761BF"/>
    <w:pPr>
      <w:spacing w:before="480" w:after="360" w:line="240" w:lineRule="auto"/>
      <w:jc w:val="center"/>
    </w:pPr>
    <w:rPr>
      <w:b/>
      <w:sz w:val="36"/>
      <w:szCs w:val="36"/>
    </w:rPr>
  </w:style>
  <w:style w:type="character" w:customStyle="1" w:styleId="TiitellehepealkiriChar">
    <w:name w:val="Tiitellehe pealkiri Char"/>
    <w:basedOn w:val="Liguvaikefont"/>
    <w:link w:val="Tiitellehepealkiri"/>
    <w:rsid w:val="00E761BF"/>
    <w:rPr>
      <w:rFonts w:ascii="Redaction" w:eastAsiaTheme="majorEastAsia" w:hAnsi="Redaction" w:cstheme="majorBidi"/>
      <w:b/>
      <w:caps/>
      <w:color w:val="081B1F"/>
      <w:spacing w:val="-10"/>
      <w:kern w:val="28"/>
      <w:sz w:val="36"/>
      <w:szCs w:val="36"/>
    </w:rPr>
  </w:style>
  <w:style w:type="paragraph" w:customStyle="1" w:styleId="Kinnituskanne">
    <w:name w:val="Kinnituskanne"/>
    <w:basedOn w:val="Normaallaad"/>
    <w:link w:val="KinnituskanneMrk"/>
    <w:qFormat/>
    <w:rsid w:val="00751681"/>
    <w:pPr>
      <w:spacing w:line="240" w:lineRule="auto"/>
      <w:jc w:val="right"/>
    </w:pPr>
    <w:rPr>
      <w:color w:val="767171" w:themeColor="background2" w:themeShade="80"/>
      <w:sz w:val="20"/>
    </w:rPr>
  </w:style>
  <w:style w:type="character" w:customStyle="1" w:styleId="KinnituskanneMrk">
    <w:name w:val="Kinnituskanne Märk"/>
    <w:basedOn w:val="Liguvaikefont"/>
    <w:link w:val="Kinnituskanne"/>
    <w:rsid w:val="00751681"/>
    <w:rPr>
      <w:rFonts w:ascii="Mulish" w:hAnsi="Mulish"/>
      <w:color w:val="767171" w:themeColor="background2" w:themeShade="80"/>
      <w:sz w:val="20"/>
    </w:rPr>
  </w:style>
  <w:style w:type="table" w:styleId="Kontuurtabel">
    <w:name w:val="Table Grid"/>
    <w:basedOn w:val="Normaaltabel"/>
    <w:uiPriority w:val="39"/>
    <w:rsid w:val="009147A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ERG">
    <w:name w:val="PERG"/>
    <w:basedOn w:val="Normaaltabel"/>
    <w:uiPriority w:val="99"/>
    <w:rsid w:val="008F47C7"/>
    <w:pPr>
      <w:spacing w:after="0"/>
    </w:pPr>
    <w:rPr>
      <w:rFonts w:ascii="Mulish" w:hAnsi="Mulish"/>
      <w:color w:val="081B1F"/>
      <w:sz w:val="24"/>
    </w:rPr>
    <w:tblPr>
      <w:tblBorders>
        <w:top w:val="single" w:sz="8" w:space="0" w:color="A5C4B7"/>
        <w:left w:val="single" w:sz="8" w:space="0" w:color="A5C4B7"/>
        <w:bottom w:val="single" w:sz="8" w:space="0" w:color="A5C4B7"/>
        <w:right w:val="single" w:sz="8" w:space="0" w:color="A5C4B7"/>
        <w:insideV w:val="single" w:sz="8" w:space="0" w:color="A5C4B7"/>
      </w:tblBorders>
    </w:tblPr>
    <w:trPr>
      <w:tblHeader/>
    </w:trPr>
    <w:tcPr>
      <w:shd w:val="clear" w:color="auto" w:fill="auto"/>
    </w:tcPr>
  </w:style>
  <w:style w:type="paragraph" w:styleId="Sisukorrapealkiri">
    <w:name w:val="TOC Heading"/>
    <w:basedOn w:val="Pealkiri1"/>
    <w:next w:val="Normaallaad"/>
    <w:uiPriority w:val="39"/>
    <w:unhideWhenUsed/>
    <w:qFormat/>
    <w:rsid w:val="000B56E9"/>
    <w:pPr>
      <w:spacing w:before="240" w:after="0" w:line="259" w:lineRule="auto"/>
      <w:ind w:left="0" w:firstLine="0"/>
      <w:outlineLvl w:val="9"/>
    </w:pPr>
    <w:rPr>
      <w:rFonts w:asciiTheme="majorHAnsi" w:hAnsiTheme="majorHAnsi"/>
      <w:b w:val="0"/>
      <w:caps w:val="0"/>
      <w:color w:val="0A5A37" w:themeColor="accent1" w:themeShade="BF"/>
      <w:kern w:val="0"/>
      <w:sz w:val="32"/>
      <w:lang w:val="en-US"/>
      <w14:ligatures w14:val="none"/>
    </w:rPr>
  </w:style>
  <w:style w:type="paragraph" w:styleId="SK1">
    <w:name w:val="toc 1"/>
    <w:basedOn w:val="Normaallaad"/>
    <w:next w:val="Normaallaad"/>
    <w:autoRedefine/>
    <w:uiPriority w:val="39"/>
    <w:unhideWhenUsed/>
    <w:rsid w:val="000B56E9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0B56E9"/>
    <w:pPr>
      <w:spacing w:after="100"/>
      <w:ind w:left="240"/>
    </w:pPr>
  </w:style>
  <w:style w:type="paragraph" w:styleId="SK3">
    <w:name w:val="toc 3"/>
    <w:basedOn w:val="Normaallaad"/>
    <w:next w:val="Normaallaad"/>
    <w:autoRedefine/>
    <w:uiPriority w:val="39"/>
    <w:unhideWhenUsed/>
    <w:rsid w:val="000B56E9"/>
    <w:pPr>
      <w:spacing w:after="100"/>
      <w:ind w:left="480"/>
    </w:pPr>
  </w:style>
  <w:style w:type="character" w:styleId="Hperlink">
    <w:name w:val="Hyperlink"/>
    <w:basedOn w:val="Liguvaikefont"/>
    <w:uiPriority w:val="99"/>
    <w:unhideWhenUsed/>
    <w:rsid w:val="000B56E9"/>
    <w:rPr>
      <w:color w:val="0E794B" w:themeColor="hyperlink"/>
      <w:u w:val="single"/>
    </w:rPr>
  </w:style>
  <w:style w:type="paragraph" w:customStyle="1" w:styleId="msonormal0">
    <w:name w:val="msonormal"/>
    <w:basedOn w:val="Normaallaad"/>
    <w:rsid w:val="00242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Cs w:val="24"/>
      <w:lang w:val="en-US"/>
      <w14:ligatures w14:val="none"/>
    </w:rPr>
  </w:style>
  <w:style w:type="paragraph" w:customStyle="1" w:styleId="paragraph">
    <w:name w:val="paragraph"/>
    <w:basedOn w:val="Normaallaad"/>
    <w:rsid w:val="00242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Cs w:val="24"/>
      <w:lang w:val="en-US"/>
      <w14:ligatures w14:val="none"/>
    </w:rPr>
  </w:style>
  <w:style w:type="character" w:customStyle="1" w:styleId="textrun">
    <w:name w:val="textrun"/>
    <w:basedOn w:val="Liguvaikefont"/>
    <w:rsid w:val="00242620"/>
  </w:style>
  <w:style w:type="character" w:customStyle="1" w:styleId="normaltextrun">
    <w:name w:val="normaltextrun"/>
    <w:basedOn w:val="Liguvaikefont"/>
    <w:rsid w:val="00242620"/>
  </w:style>
  <w:style w:type="character" w:customStyle="1" w:styleId="eop">
    <w:name w:val="eop"/>
    <w:basedOn w:val="Liguvaikefont"/>
    <w:rsid w:val="00242620"/>
  </w:style>
  <w:style w:type="paragraph" w:customStyle="1" w:styleId="outlineelement">
    <w:name w:val="outlineelement"/>
    <w:basedOn w:val="Normaallaad"/>
    <w:rsid w:val="00242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Cs w:val="24"/>
      <w:lang w:val="en-US"/>
      <w14:ligatures w14:val="none"/>
    </w:rPr>
  </w:style>
  <w:style w:type="character" w:styleId="Klastatudhperlink">
    <w:name w:val="FollowedHyperlink"/>
    <w:basedOn w:val="Liguvaikefont"/>
    <w:uiPriority w:val="99"/>
    <w:semiHidden/>
    <w:unhideWhenUsed/>
    <w:rsid w:val="00242620"/>
    <w:rPr>
      <w:color w:val="800080"/>
      <w:u w:val="single"/>
    </w:rPr>
  </w:style>
  <w:style w:type="character" w:customStyle="1" w:styleId="pagebreakblob">
    <w:name w:val="pagebreakblob"/>
    <w:basedOn w:val="Liguvaikefont"/>
    <w:rsid w:val="00242620"/>
  </w:style>
  <w:style w:type="character" w:customStyle="1" w:styleId="pagebreaktextspan">
    <w:name w:val="pagebreaktextspan"/>
    <w:basedOn w:val="Liguvaikefont"/>
    <w:rsid w:val="00242620"/>
  </w:style>
  <w:style w:type="character" w:customStyle="1" w:styleId="pagebreakborderspan">
    <w:name w:val="pagebreakborderspan"/>
    <w:basedOn w:val="Liguvaikefont"/>
    <w:rsid w:val="00242620"/>
  </w:style>
  <w:style w:type="character" w:customStyle="1" w:styleId="tabrun">
    <w:name w:val="tabrun"/>
    <w:basedOn w:val="Liguvaikefont"/>
    <w:rsid w:val="00242620"/>
  </w:style>
  <w:style w:type="character" w:customStyle="1" w:styleId="tabchar">
    <w:name w:val="tabchar"/>
    <w:basedOn w:val="Liguvaikefont"/>
    <w:rsid w:val="00242620"/>
  </w:style>
  <w:style w:type="character" w:customStyle="1" w:styleId="linebreakblob">
    <w:name w:val="linebreakblob"/>
    <w:basedOn w:val="Liguvaikefont"/>
    <w:rsid w:val="00242620"/>
  </w:style>
  <w:style w:type="character" w:customStyle="1" w:styleId="scxw7047553">
    <w:name w:val="scxw7047553"/>
    <w:basedOn w:val="Liguvaikefont"/>
    <w:rsid w:val="00242620"/>
  </w:style>
  <w:style w:type="character" w:styleId="Lahendamatamainimine">
    <w:name w:val="Unresolved Mention"/>
    <w:basedOn w:val="Liguvaikefont"/>
    <w:uiPriority w:val="99"/>
    <w:semiHidden/>
    <w:unhideWhenUsed/>
    <w:rsid w:val="00242620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286D19"/>
    <w:pPr>
      <w:ind w:left="720"/>
      <w:contextualSpacing/>
    </w:pPr>
  </w:style>
  <w:style w:type="character" w:customStyle="1" w:styleId="Pealkiri4Mrk">
    <w:name w:val="Pealkiri 4 Märk"/>
    <w:basedOn w:val="Liguvaikefont"/>
    <w:link w:val="Pealkiri4"/>
    <w:uiPriority w:val="9"/>
    <w:semiHidden/>
    <w:rsid w:val="00952038"/>
    <w:rPr>
      <w:rFonts w:asciiTheme="majorHAnsi" w:eastAsiaTheme="majorEastAsia" w:hAnsiTheme="majorHAnsi" w:cstheme="majorBidi"/>
      <w:i/>
      <w:iCs/>
      <w:color w:val="0A5A37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52038"/>
    <w:rPr>
      <w:rFonts w:asciiTheme="majorHAnsi" w:eastAsiaTheme="majorEastAsia" w:hAnsiTheme="majorHAnsi" w:cstheme="majorBidi"/>
      <w:color w:val="0A5A37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52038"/>
    <w:rPr>
      <w:rFonts w:asciiTheme="majorHAnsi" w:eastAsiaTheme="majorEastAsia" w:hAnsiTheme="majorHAnsi" w:cstheme="majorBidi"/>
      <w:color w:val="073C25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52038"/>
    <w:rPr>
      <w:rFonts w:asciiTheme="majorHAnsi" w:eastAsiaTheme="majorEastAsia" w:hAnsiTheme="majorHAnsi" w:cstheme="majorBidi"/>
      <w:i/>
      <w:iCs/>
      <w:color w:val="073C25" w:themeColor="accent1" w:themeShade="7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5203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520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ohelinerhutus">
    <w:name w:val="Roheline rõhutus"/>
    <w:basedOn w:val="Normaallaad"/>
    <w:link w:val="RohelinerhutusMrk"/>
    <w:qFormat/>
    <w:rsid w:val="00A2122F"/>
    <w:pPr>
      <w:spacing w:before="120" w:line="276" w:lineRule="auto"/>
    </w:pPr>
    <w:rPr>
      <w:rFonts w:ascii="Redaction" w:hAnsi="Redaction"/>
      <w:b/>
      <w:color w:val="0E794B" w:themeColor="accent1"/>
      <w:sz w:val="23"/>
    </w:rPr>
  </w:style>
  <w:style w:type="character" w:customStyle="1" w:styleId="RohelinerhutusMrk">
    <w:name w:val="Roheline rõhutus Märk"/>
    <w:basedOn w:val="Liguvaikefont"/>
    <w:link w:val="Rohelinerhutus"/>
    <w:rsid w:val="00A2122F"/>
    <w:rPr>
      <w:rFonts w:ascii="Redaction" w:hAnsi="Redaction"/>
      <w:b/>
      <w:color w:val="0E794B" w:themeColor="accent1"/>
      <w:sz w:val="23"/>
    </w:rPr>
  </w:style>
  <w:style w:type="character" w:styleId="Kohatitetekst">
    <w:name w:val="Placeholder Text"/>
    <w:basedOn w:val="Liguvaikefont"/>
    <w:uiPriority w:val="99"/>
    <w:semiHidden/>
    <w:rsid w:val="00B3681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isOja\Downloads\PERGI%20dokumendimall%20WORD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2DA0E40-108D-4AD1-840B-2C0D3678AE29}"/>
      </w:docPartPr>
      <w:docPartBody>
        <w:p w:rsidR="00F2580C" w:rsidRDefault="00E0221D">
          <w:r w:rsidRPr="00014F50">
            <w:rPr>
              <w:rStyle w:val="Kohatitetekst"/>
            </w:rPr>
            <w:t>Teksti sisestamiseks klõpsake või koputage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action">
    <w:panose1 w:val="020A0503060504060303"/>
    <w:charset w:val="00"/>
    <w:family w:val="roman"/>
    <w:notTrueType/>
    <w:pitch w:val="variable"/>
    <w:sig w:usb0="00000007" w:usb1="10000000" w:usb2="00000000" w:usb3="00000000" w:csb0="00000093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sh">
    <w:panose1 w:val="00000000000000000000"/>
    <w:charset w:val="BA"/>
    <w:family w:val="auto"/>
    <w:pitch w:val="variable"/>
    <w:sig w:usb0="A00002FF" w:usb1="5000204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21D"/>
    <w:rsid w:val="00002BF9"/>
    <w:rsid w:val="0004494A"/>
    <w:rsid w:val="004A1E13"/>
    <w:rsid w:val="0085594D"/>
    <w:rsid w:val="00902949"/>
    <w:rsid w:val="00A41B86"/>
    <w:rsid w:val="00A64945"/>
    <w:rsid w:val="00CA0DCC"/>
    <w:rsid w:val="00D56C7B"/>
    <w:rsid w:val="00E0221D"/>
    <w:rsid w:val="00E77D33"/>
    <w:rsid w:val="00F07533"/>
    <w:rsid w:val="00F2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E0221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PERG">
      <a:dk1>
        <a:sysClr val="windowText" lastClr="000000"/>
      </a:dk1>
      <a:lt1>
        <a:srgbClr val="ECF4F0"/>
      </a:lt1>
      <a:dk2>
        <a:srgbClr val="A5C4B7"/>
      </a:dk2>
      <a:lt2>
        <a:srgbClr val="E7E6E6"/>
      </a:lt2>
      <a:accent1>
        <a:srgbClr val="0E794B"/>
      </a:accent1>
      <a:accent2>
        <a:srgbClr val="ED7D31"/>
      </a:accent2>
      <a:accent3>
        <a:srgbClr val="F1633B"/>
      </a:accent3>
      <a:accent4>
        <a:srgbClr val="F1633B"/>
      </a:accent4>
      <a:accent5>
        <a:srgbClr val="F1633B"/>
      </a:accent5>
      <a:accent6>
        <a:srgbClr val="70AD47"/>
      </a:accent6>
      <a:hlink>
        <a:srgbClr val="0E794B"/>
      </a:hlink>
      <a:folHlink>
        <a:srgbClr val="F1633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ab4304-9d7b-4885-b522-a144f65c6740" xsi:nil="true"/>
    <lcf76f155ced4ddcb4097134ff3c332f xmlns="2cfb454a-b21a-445c-a151-e74f24610ca6">
      <Terms xmlns="http://schemas.microsoft.com/office/infopath/2007/PartnerControls"/>
    </lcf76f155ced4ddcb4097134ff3c332f>
    <Sisseastumis_x00fc_lesandeid_Margit xmlns="2cfb454a-b21a-445c-a151-e74f24610ca6">
      <Url xsi:nil="true"/>
      <Description xsi:nil="true"/>
    </Sisseastumis_x00fc_lesandeid_Margi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A5EDE8ACBAA48933B7EB97BB61809" ma:contentTypeVersion="17" ma:contentTypeDescription="Create a new document." ma:contentTypeScope="" ma:versionID="989086e4eaebc9aec5f58d983d2d1c78">
  <xsd:schema xmlns:xsd="http://www.w3.org/2001/XMLSchema" xmlns:xs="http://www.w3.org/2001/XMLSchema" xmlns:p="http://schemas.microsoft.com/office/2006/metadata/properties" xmlns:ns2="2cfb454a-b21a-445c-a151-e74f24610ca6" xmlns:ns3="38ab4304-9d7b-4885-b522-a144f65c6740" targetNamespace="http://schemas.microsoft.com/office/2006/metadata/properties" ma:root="true" ma:fieldsID="5d6b04f807253d0b2ca2a3359966b3d4" ns2:_="" ns3:_="">
    <xsd:import namespace="2cfb454a-b21a-445c-a151-e74f24610ca6"/>
    <xsd:import namespace="38ab4304-9d7b-4885-b522-a144f65c67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Sisseastumis_x00fc_lesandeid_Marg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b454a-b21a-445c-a151-e74f24610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800135-57e3-42d7-8fe8-5a8efed642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isseastumis_x00fc_lesandeid_Margit" ma:index="24" nillable="true" ma:displayName="Sisseastumisülesandeid_Margit" ma:format="Hyperlink" ma:internalName="Sisseastumis_x00fc_lesandeid_Margi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b4304-9d7b-4885-b522-a144f65c67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2fcc269-0227-45fb-bc8c-4aa1586bbaee}" ma:internalName="TaxCatchAll" ma:showField="CatchAllData" ma:web="38ab4304-9d7b-4885-b522-a144f65c6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58C2B-E824-4F1B-BF27-34AD4395F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6FE21-DC83-4923-9F12-83903F21A661}">
  <ds:schemaRefs>
    <ds:schemaRef ds:uri="http://schemas.microsoft.com/office/2006/metadata/properties"/>
    <ds:schemaRef ds:uri="http://schemas.microsoft.com/office/infopath/2007/PartnerControls"/>
    <ds:schemaRef ds:uri="38ab4304-9d7b-4885-b522-a144f65c6740"/>
    <ds:schemaRef ds:uri="2cfb454a-b21a-445c-a151-e74f24610ca6"/>
  </ds:schemaRefs>
</ds:datastoreItem>
</file>

<file path=customXml/itemProps3.xml><?xml version="1.0" encoding="utf-8"?>
<ds:datastoreItem xmlns:ds="http://schemas.openxmlformats.org/officeDocument/2006/customXml" ds:itemID="{D74C75E8-5942-45C3-95EB-1AB69B23A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b454a-b21a-445c-a151-e74f24610ca6"/>
    <ds:schemaRef ds:uri="38ab4304-9d7b-4885-b522-a144f65c67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234EE0-C03A-4ECC-92FB-F54D42C826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084b7ff-b104-449a-bd34-0d2f23f5d11d}" enabled="1" method="Standard" siteId="{f4597f8b-76d8-46a1-b3c8-59edaf501f9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PERGI dokumendimall WORD (1)</Template>
  <TotalTime>2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Liis Oja</dc:creator>
  <cp:keywords/>
  <dc:description/>
  <cp:lastModifiedBy>Liis Oja</cp:lastModifiedBy>
  <cp:revision>562</cp:revision>
  <cp:lastPrinted>2026-08-06T09:43:00Z</cp:lastPrinted>
  <dcterms:created xsi:type="dcterms:W3CDTF">2026-03-23T21:51:00Z</dcterms:created>
  <dcterms:modified xsi:type="dcterms:W3CDTF">2026-08-28T14:38:00Z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0x010100AD6A5EDE8ACBAA48933B7EB97BB61809</vt:lpwstr>
  </property>
  <property fmtid="{D5CDD505-2E9C-101B-9397-08002B2CF9AE}" pid="3" name="MediaServiceImageTags">
    <vt:lpwstr/>
  </property>
</Properties>
</file>